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r>
        <w:t>пр</w:t>
      </w:r>
      <w:proofErr w:type="spell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>о состоянии объектов коммунальной</w:t>
      </w:r>
    </w:p>
    <w:p w:rsidR="005B38F0" w:rsidRDefault="005B38F0">
      <w:pPr>
        <w:pStyle w:val="ConsPlusTitle"/>
        <w:jc w:val="center"/>
      </w:pPr>
      <w:r>
        <w:t>и инженерной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0875F2" w:rsidRDefault="00D10AD2" w:rsidP="00531C5E">
            <w:pPr>
              <w:pStyle w:val="ConsPlusNormal"/>
              <w:jc w:val="center"/>
            </w:pPr>
            <w:r>
              <w:t xml:space="preserve">Котельная по </w:t>
            </w:r>
            <w:r w:rsidR="00C00031">
              <w:t>ул. Школьная, 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C00031" w:rsidP="00B02F64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E40C58" w:rsidRDefault="005B38F0" w:rsidP="009133A3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4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r w:rsidR="00C00031" w:rsidRPr="00C00031">
              <w:t>с Костромское, ул</w:t>
            </w:r>
            <w:r w:rsidR="00C00031">
              <w:t>.</w:t>
            </w:r>
            <w:r w:rsidR="00C00031" w:rsidRPr="00C00031">
              <w:t xml:space="preserve"> Школьная</w:t>
            </w:r>
            <w:r w:rsidR="00C00031">
              <w:t>,</w:t>
            </w:r>
            <w:r w:rsidR="00C00031" w:rsidRPr="00C00031">
              <w:t xml:space="preserve"> 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31C5E" w:rsidRPr="00531C5E" w:rsidRDefault="0070302B" w:rsidP="00531C5E">
            <w:pPr>
              <w:pStyle w:val="ConsPlusNormal"/>
              <w:jc w:val="center"/>
            </w:pPr>
            <w:r w:rsidRPr="00531C5E">
              <w:t>19</w:t>
            </w:r>
            <w:r w:rsidR="00356A0D">
              <w:t>90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31C5E" w:rsidRPr="00531C5E" w:rsidRDefault="0070302B" w:rsidP="00531C5E">
            <w:pPr>
              <w:pStyle w:val="ConsPlusNormal"/>
              <w:jc w:val="center"/>
            </w:pPr>
            <w:r w:rsidRPr="00531C5E">
              <w:t>19</w:t>
            </w:r>
            <w:r w:rsidR="00356A0D">
              <w:t>90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EC5A1A">
            <w:pPr>
              <w:pStyle w:val="ConsPlusNormal"/>
              <w:jc w:val="center"/>
            </w:pPr>
            <w:r>
              <w:t>Уголь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C76BA3" w:rsidP="00C76BA3">
            <w:pPr>
              <w:pStyle w:val="ConsPlusNormal"/>
              <w:jc w:val="center"/>
            </w:pPr>
            <w:r>
              <w:t>70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C76BA3">
            <w:pPr>
              <w:pStyle w:val="ConsPlusNormal"/>
              <w:jc w:val="center"/>
            </w:pPr>
            <w:r>
              <w:t>20,8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%/км сетей</w:t>
            </w:r>
          </w:p>
        </w:tc>
        <w:tc>
          <w:tcPr>
            <w:tcW w:w="6946" w:type="dxa"/>
          </w:tcPr>
          <w:p w:rsidR="005B38F0" w:rsidRDefault="00EB6D55" w:rsidP="000E255E">
            <w:pPr>
              <w:pStyle w:val="ConsPlusNormal"/>
              <w:jc w:val="center"/>
            </w:pPr>
            <w:r>
              <w:t>8,22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B38F0" w:rsidRDefault="00EC5A1A" w:rsidP="00C76BA3">
            <w:pPr>
              <w:pStyle w:val="ConsPlusNormal"/>
              <w:tabs>
                <w:tab w:val="left" w:pos="3135"/>
                <w:tab w:val="center" w:pos="3411"/>
              </w:tabs>
            </w:pPr>
            <w:r>
              <w:tab/>
            </w:r>
            <w:r w:rsidR="00C76BA3">
              <w:t>4,46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441CA" w:rsidRDefault="00C76BA3" w:rsidP="005441CA">
            <w:pPr>
              <w:pStyle w:val="ConsPlusNormal"/>
              <w:jc w:val="center"/>
            </w:pPr>
            <w:r>
              <w:t>1,597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B38F0" w:rsidRDefault="00C76BA3">
            <w:pPr>
              <w:pStyle w:val="ConsPlusNormal"/>
              <w:jc w:val="center"/>
            </w:pPr>
            <w:r>
              <w:t>0,976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70302B" w:rsidRDefault="00C76BA3" w:rsidP="0070302B">
            <w:pPr>
              <w:pStyle w:val="ConsPlusNormal"/>
              <w:jc w:val="center"/>
            </w:pPr>
            <w:r>
              <w:t>0,616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C76BA3" w:rsidRDefault="00C76BA3" w:rsidP="00C76BA3">
            <w:pPr>
              <w:pStyle w:val="ConsPlusNormal"/>
              <w:jc w:val="center"/>
            </w:pPr>
            <w:r>
              <w:t>0,005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531C5E">
            <w:pPr>
              <w:pStyle w:val="ConsPlusNormal"/>
              <w:jc w:val="center"/>
            </w:pPr>
            <w:r>
              <w:t>Тепловые сети</w:t>
            </w:r>
            <w:r w:rsidR="00FB641A">
              <w:t xml:space="preserve"> </w:t>
            </w:r>
            <w:bookmarkStart w:id="1" w:name="_GoBack"/>
            <w:bookmarkEnd w:id="1"/>
            <w:r w:rsidR="008C0219">
              <w:t>котельной с.</w:t>
            </w:r>
            <w:r w:rsidR="00FB641A" w:rsidRPr="00C00031">
              <w:t xml:space="preserve"> Костромское, ул</w:t>
            </w:r>
            <w:r w:rsidR="00FB641A">
              <w:t>.</w:t>
            </w:r>
            <w:r w:rsidR="00FB641A" w:rsidRPr="00C00031">
              <w:t xml:space="preserve"> Школьная</w:t>
            </w:r>
            <w:r w:rsidR="00FB641A">
              <w:t>,</w:t>
            </w:r>
            <w:r w:rsidR="00FB641A" w:rsidRPr="00C00031">
              <w:t xml:space="preserve"> 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C76BA3" w:rsidP="00BE1B0F">
            <w:pPr>
              <w:pStyle w:val="ConsPlusNormal"/>
              <w:jc w:val="center"/>
            </w:pPr>
            <w:r>
              <w:t>45-159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531C5E" w:rsidP="004A2D36">
            <w:pPr>
              <w:pStyle w:val="ConsPlusNormal"/>
              <w:jc w:val="center"/>
            </w:pPr>
            <w:r>
              <w:t>2,530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B641A" w:rsidP="00FB641A">
            <w:pPr>
              <w:pStyle w:val="ConsPlusNormal"/>
              <w:jc w:val="center"/>
            </w:pPr>
            <w:proofErr w:type="gramStart"/>
            <w:r>
              <w:t xml:space="preserve">котельная  </w:t>
            </w:r>
            <w:r w:rsidRPr="00C00031">
              <w:t>с</w:t>
            </w:r>
            <w:r>
              <w:t>.</w:t>
            </w:r>
            <w:proofErr w:type="gramEnd"/>
            <w:r w:rsidRPr="00C00031">
              <w:t xml:space="preserve"> Костромское, ул</w:t>
            </w:r>
            <w:r>
              <w:t>.</w:t>
            </w:r>
            <w:r w:rsidRPr="00C00031">
              <w:t xml:space="preserve"> Школьная</w:t>
            </w:r>
            <w:r>
              <w:t>,</w:t>
            </w:r>
            <w:r w:rsidRPr="00C00031">
              <w:t xml:space="preserve"> 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B38F0" w:rsidRDefault="00FB641A">
            <w:pPr>
              <w:pStyle w:val="ConsPlusNormal"/>
              <w:jc w:val="center"/>
            </w:pPr>
            <w:r>
              <w:t>4,46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F26AC5" w:rsidRDefault="00FB641A" w:rsidP="00F26AC5">
            <w:pPr>
              <w:pStyle w:val="ConsPlusNormal"/>
              <w:jc w:val="center"/>
            </w:pPr>
            <w:r>
              <w:t>4,46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29"/>
            <w:bookmarkEnd w:id="2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B6D55" w:rsidP="00BE1B0F">
            <w:pPr>
              <w:pStyle w:val="ConsPlusNormal"/>
              <w:jc w:val="center"/>
            </w:pPr>
            <w:proofErr w:type="spellStart"/>
            <w:r w:rsidRPr="00EB6D55">
              <w:t>ул</w:t>
            </w:r>
            <w:proofErr w:type="spellEnd"/>
            <w:r w:rsidRPr="00EB6D55">
              <w:t xml:space="preserve"> </w:t>
            </w:r>
            <w:proofErr w:type="gramStart"/>
            <w:r w:rsidRPr="00EB6D55">
              <w:t>Новая ,</w:t>
            </w:r>
            <w:proofErr w:type="gramEnd"/>
            <w:r w:rsidRPr="00EB6D55">
              <w:t xml:space="preserve"> 4,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Новая , 7,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Новая , 10,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Новая , 10а,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Огородная , 3,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Огородная , 4,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Огородная , 5,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Огородная , 9,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Центральная , 2,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Центральная , 10а,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Центральная , 13,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Школьная , 5, </w:t>
            </w:r>
            <w:proofErr w:type="spellStart"/>
            <w:r w:rsidRPr="00EB6D55">
              <w:t>ул</w:t>
            </w:r>
            <w:proofErr w:type="spellEnd"/>
            <w:r w:rsidRPr="00EB6D55">
              <w:t xml:space="preserve"> Школьная , 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E6B06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20.1.3.1. - 20.1.3.n.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B6D55" w:rsidP="00A63621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B6D55" w:rsidP="00BE1B0F">
            <w:pPr>
              <w:pStyle w:val="ConsPlusNormal"/>
              <w:jc w:val="center"/>
            </w:pPr>
            <w:r w:rsidRPr="00EB6D55">
              <w:t>ул. Центральная, 11а, ул. Центральная, 4, ул. Огородная, 5, ул. Школьная, 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3" w:name="P1153"/>
            <w:bookmarkEnd w:id="3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B6D55" w:rsidP="00A63621">
            <w:pPr>
              <w:pStyle w:val="ConsPlusNormal"/>
              <w:jc w:val="center"/>
            </w:pPr>
            <w:r w:rsidRPr="00EB6D55">
              <w:t>ул. Центральная, 1, ул. Центральная, 17, ул. Огородная, 1, ул. Огородная, 1</w:t>
            </w:r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ДД.ММ.ГГГГ.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&lt;2&gt; Для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5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&lt;4&gt; Все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&lt;5&gt; Для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&lt;6&gt; Для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&lt;7&gt; Для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&lt;8&gt; Для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&lt;9&gt; Содержит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8C0219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875F2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1287"/>
    <w:rsid w:val="00306F8E"/>
    <w:rsid w:val="00307012"/>
    <w:rsid w:val="00314CDA"/>
    <w:rsid w:val="00342ED0"/>
    <w:rsid w:val="0034709A"/>
    <w:rsid w:val="00356A0D"/>
    <w:rsid w:val="00363A7F"/>
    <w:rsid w:val="0037451C"/>
    <w:rsid w:val="00383347"/>
    <w:rsid w:val="003C41E9"/>
    <w:rsid w:val="003C5E70"/>
    <w:rsid w:val="003D6E60"/>
    <w:rsid w:val="003E3FA7"/>
    <w:rsid w:val="003E6B06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31C5E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5F32D1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93C72"/>
    <w:rsid w:val="006A1709"/>
    <w:rsid w:val="006A4BCF"/>
    <w:rsid w:val="006C197F"/>
    <w:rsid w:val="006D31B6"/>
    <w:rsid w:val="006F5044"/>
    <w:rsid w:val="006F7DF2"/>
    <w:rsid w:val="0070302B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316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0219"/>
    <w:rsid w:val="008C2911"/>
    <w:rsid w:val="008C4956"/>
    <w:rsid w:val="008C793F"/>
    <w:rsid w:val="0090411B"/>
    <w:rsid w:val="009133A3"/>
    <w:rsid w:val="00921F05"/>
    <w:rsid w:val="00926419"/>
    <w:rsid w:val="0093198C"/>
    <w:rsid w:val="0094295E"/>
    <w:rsid w:val="00966D17"/>
    <w:rsid w:val="00973775"/>
    <w:rsid w:val="00974FE6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63621"/>
    <w:rsid w:val="00A72830"/>
    <w:rsid w:val="00AA1FE5"/>
    <w:rsid w:val="00AA4E8B"/>
    <w:rsid w:val="00AB5396"/>
    <w:rsid w:val="00AC55BD"/>
    <w:rsid w:val="00AC56D0"/>
    <w:rsid w:val="00AD2F25"/>
    <w:rsid w:val="00AD5712"/>
    <w:rsid w:val="00B02F64"/>
    <w:rsid w:val="00B0725D"/>
    <w:rsid w:val="00B07C7C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B0F"/>
    <w:rsid w:val="00BE1D28"/>
    <w:rsid w:val="00BE1F15"/>
    <w:rsid w:val="00C00031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76BA3"/>
    <w:rsid w:val="00C858FC"/>
    <w:rsid w:val="00CA062C"/>
    <w:rsid w:val="00CA2C78"/>
    <w:rsid w:val="00CE67DF"/>
    <w:rsid w:val="00CF0AC4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1957"/>
    <w:rsid w:val="00E053B7"/>
    <w:rsid w:val="00E12977"/>
    <w:rsid w:val="00E20FEC"/>
    <w:rsid w:val="00E214EA"/>
    <w:rsid w:val="00E37C70"/>
    <w:rsid w:val="00E40C58"/>
    <w:rsid w:val="00E47394"/>
    <w:rsid w:val="00E511D0"/>
    <w:rsid w:val="00E56DE9"/>
    <w:rsid w:val="00E57C83"/>
    <w:rsid w:val="00E60762"/>
    <w:rsid w:val="00E6247F"/>
    <w:rsid w:val="00E65DB9"/>
    <w:rsid w:val="00E70D45"/>
    <w:rsid w:val="00E836BB"/>
    <w:rsid w:val="00E85E77"/>
    <w:rsid w:val="00E94744"/>
    <w:rsid w:val="00EA63FA"/>
    <w:rsid w:val="00EB6D55"/>
    <w:rsid w:val="00EC5A1A"/>
    <w:rsid w:val="00EC6315"/>
    <w:rsid w:val="00EF26EA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B641A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56370-B3C4-4555-B159-28D653ED8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hyperlink" Target="consultantplus://offline/ref=0D7F6DAF272E6FC7A933481A8D2F0EC050A779577AA1C90857CB8E6BDFQ2u2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D79998B8</Template>
  <TotalTime>59</TotalTime>
  <Pages>5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Бизяева</cp:lastModifiedBy>
  <cp:revision>6</cp:revision>
  <dcterms:created xsi:type="dcterms:W3CDTF">2017-05-04T05:56:00Z</dcterms:created>
  <dcterms:modified xsi:type="dcterms:W3CDTF">2017-05-12T03:22:00Z</dcterms:modified>
</cp:coreProperties>
</file>